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1DB1C" w14:textId="77777777" w:rsidR="00FE02A2" w:rsidRDefault="00FE02A2" w:rsidP="00FE02A2">
      <w:pPr>
        <w:spacing w:after="0" w:line="240" w:lineRule="auto"/>
        <w:ind w:left="0" w:firstLine="0"/>
        <w:jc w:val="center"/>
      </w:pPr>
      <w:r>
        <w:rPr>
          <w:rFonts w:ascii="Verdana" w:hAnsi="Verdana" w:cs="TimesNewRoman"/>
          <w:b/>
          <w:sz w:val="24"/>
          <w:szCs w:val="20"/>
        </w:rPr>
        <w:t>TÉMAVEZETŐI NYILATKOZAT</w:t>
      </w:r>
    </w:p>
    <w:p w14:paraId="774FAE57" w14:textId="77777777" w:rsidR="00FE02A2" w:rsidRDefault="00FE02A2" w:rsidP="00FE02A2">
      <w:pPr>
        <w:spacing w:after="0" w:line="240" w:lineRule="auto"/>
        <w:ind w:left="0" w:firstLine="0"/>
        <w:jc w:val="center"/>
        <w:rPr>
          <w:rFonts w:ascii="Verdana" w:hAnsi="Verdana" w:cs="TimesNewRoman"/>
          <w:b/>
          <w:sz w:val="20"/>
          <w:szCs w:val="20"/>
        </w:rPr>
      </w:pPr>
    </w:p>
    <w:p w14:paraId="46E03278" w14:textId="77777777" w:rsidR="00FE02A2" w:rsidRDefault="00FE02A2" w:rsidP="00FE02A2">
      <w:pPr>
        <w:spacing w:after="0" w:line="240" w:lineRule="auto"/>
        <w:ind w:left="0" w:firstLine="0"/>
        <w:jc w:val="both"/>
        <w:rPr>
          <w:rFonts w:ascii="Verdana" w:hAnsi="Verdana" w:cs="TimesNewRoman"/>
          <w:b/>
          <w:sz w:val="20"/>
          <w:szCs w:val="20"/>
        </w:rPr>
      </w:pPr>
    </w:p>
    <w:p w14:paraId="21FD10F8" w14:textId="77777777" w:rsidR="00FE02A2" w:rsidRDefault="00FE02A2" w:rsidP="00FE02A2">
      <w:pPr>
        <w:spacing w:after="0" w:line="240" w:lineRule="auto"/>
        <w:ind w:left="0" w:firstLine="0"/>
        <w:jc w:val="both"/>
        <w:rPr>
          <w:rFonts w:ascii="Verdana" w:hAnsi="Verdana" w:cs="TimesNewRoman"/>
          <w:b/>
          <w:sz w:val="20"/>
          <w:szCs w:val="20"/>
        </w:rPr>
      </w:pPr>
    </w:p>
    <w:p w14:paraId="0480B8BD" w14:textId="18FF0E23" w:rsidR="00FE02A2" w:rsidRDefault="00FE02A2" w:rsidP="00456CB8">
      <w:pPr>
        <w:tabs>
          <w:tab w:val="left" w:leader="dot" w:pos="6946"/>
        </w:tabs>
        <w:spacing w:after="0" w:line="240" w:lineRule="auto"/>
        <w:ind w:left="0" w:firstLine="0"/>
        <w:jc w:val="both"/>
        <w:rPr>
          <w:rFonts w:ascii="Verdana" w:hAnsi="Verdana" w:cs="TimesNewRoman"/>
          <w:i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 xml:space="preserve">Alulírott </w:t>
      </w:r>
      <w:r w:rsidR="00456CB8"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i/>
          <w:sz w:val="20"/>
          <w:szCs w:val="20"/>
        </w:rPr>
        <w:t>(a témavezető neve)</w:t>
      </w:r>
    </w:p>
    <w:p w14:paraId="593BD871" w14:textId="77777777" w:rsidR="00FE02A2" w:rsidRDefault="00FE02A2" w:rsidP="00FE02A2">
      <w:pPr>
        <w:spacing w:after="0" w:line="360" w:lineRule="auto"/>
        <w:ind w:left="0" w:firstLine="0"/>
        <w:jc w:val="both"/>
        <w:rPr>
          <w:rFonts w:ascii="Verdana" w:hAnsi="Verdana" w:cs="TimesNewRoman"/>
          <w:i/>
          <w:sz w:val="20"/>
          <w:szCs w:val="20"/>
          <w:lang w:val="en-US"/>
        </w:rPr>
      </w:pPr>
    </w:p>
    <w:p w14:paraId="67EB4037" w14:textId="77777777" w:rsidR="00FE02A2" w:rsidRDefault="00FE02A2" w:rsidP="00FE02A2">
      <w:pPr>
        <w:tabs>
          <w:tab w:val="left" w:leader="dot" w:pos="9072"/>
        </w:tabs>
        <w:spacing w:after="0" w:line="360" w:lineRule="auto"/>
        <w:ind w:left="0" w:firstLine="0"/>
        <w:jc w:val="both"/>
        <w:rPr>
          <w:rFonts w:ascii="Verdana" w:hAnsi="Verdana" w:cs="TimesNewRoman"/>
          <w:i/>
          <w:sz w:val="20"/>
          <w:szCs w:val="20"/>
          <w:lang w:val="en-US"/>
        </w:rPr>
      </w:pPr>
      <w:r>
        <w:rPr>
          <w:rFonts w:ascii="Verdana" w:hAnsi="Verdana" w:cs="TimesNewRoman"/>
          <w:i/>
          <w:sz w:val="20"/>
          <w:szCs w:val="20"/>
          <w:lang w:val="en-US"/>
        </w:rPr>
        <w:t xml:space="preserve">Neptun </w:t>
      </w:r>
      <w:proofErr w:type="spellStart"/>
      <w:r>
        <w:rPr>
          <w:rFonts w:ascii="Verdana" w:hAnsi="Verdana" w:cs="TimesNewRoman"/>
          <w:i/>
          <w:sz w:val="20"/>
          <w:szCs w:val="20"/>
          <w:lang w:val="en-US"/>
        </w:rPr>
        <w:t>kód</w:t>
      </w:r>
      <w:proofErr w:type="spellEnd"/>
      <w:r>
        <w:rPr>
          <w:rFonts w:ascii="Verdana" w:hAnsi="Verdana" w:cs="TimesNewRoman"/>
          <w:i/>
          <w:sz w:val="20"/>
          <w:szCs w:val="20"/>
          <w:lang w:val="en-US"/>
        </w:rPr>
        <w:t xml:space="preserve">: </w:t>
      </w:r>
      <w:r>
        <w:rPr>
          <w:rFonts w:ascii="Verdana" w:hAnsi="Verdana" w:cs="TimesNewRoman"/>
          <w:i/>
          <w:sz w:val="20"/>
          <w:szCs w:val="20"/>
          <w:lang w:val="en-US"/>
        </w:rPr>
        <w:tab/>
      </w:r>
    </w:p>
    <w:p w14:paraId="470B5DAA" w14:textId="77777777" w:rsidR="00FE02A2" w:rsidRDefault="00FE02A2" w:rsidP="00FE02A2">
      <w:pPr>
        <w:tabs>
          <w:tab w:val="left" w:leader="dot" w:pos="9072"/>
        </w:tabs>
        <w:spacing w:after="0" w:line="360" w:lineRule="auto"/>
        <w:ind w:left="0" w:firstLine="0"/>
        <w:jc w:val="both"/>
        <w:rPr>
          <w:rFonts w:ascii="Verdana" w:hAnsi="Verdana" w:cs="TimesNewRoman"/>
          <w:i/>
          <w:sz w:val="20"/>
          <w:szCs w:val="20"/>
          <w:lang w:val="en-US"/>
        </w:rPr>
      </w:pPr>
      <w:r>
        <w:rPr>
          <w:rFonts w:ascii="Verdana" w:hAnsi="Verdana" w:cs="TimesNewRoman"/>
          <w:i/>
          <w:sz w:val="20"/>
          <w:szCs w:val="20"/>
          <w:lang w:val="en-US"/>
        </w:rPr>
        <w:t>Kar:</w:t>
      </w:r>
      <w:r>
        <w:rPr>
          <w:rFonts w:ascii="Verdana" w:hAnsi="Verdana" w:cs="TimesNewRoman"/>
          <w:i/>
          <w:sz w:val="20"/>
          <w:szCs w:val="20"/>
          <w:lang w:val="en-US"/>
        </w:rPr>
        <w:tab/>
      </w:r>
    </w:p>
    <w:p w14:paraId="1A151AE0" w14:textId="77777777" w:rsidR="00FE02A2" w:rsidRDefault="00FE02A2" w:rsidP="00FE02A2">
      <w:pPr>
        <w:tabs>
          <w:tab w:val="left" w:leader="dot" w:pos="9072"/>
        </w:tabs>
        <w:spacing w:after="0" w:line="360" w:lineRule="auto"/>
        <w:ind w:left="0" w:firstLine="0"/>
        <w:jc w:val="both"/>
        <w:rPr>
          <w:rFonts w:ascii="Verdana" w:hAnsi="Verdana" w:cs="TimesNewRoman"/>
          <w:i/>
          <w:sz w:val="20"/>
          <w:szCs w:val="20"/>
          <w:lang w:val="en-US"/>
        </w:rPr>
      </w:pPr>
      <w:proofErr w:type="spellStart"/>
      <w:r>
        <w:rPr>
          <w:rFonts w:ascii="Verdana" w:hAnsi="Verdana" w:cs="TimesNewRoman"/>
          <w:i/>
          <w:sz w:val="20"/>
          <w:szCs w:val="20"/>
          <w:lang w:val="en-US"/>
        </w:rPr>
        <w:t>Intézet</w:t>
      </w:r>
      <w:proofErr w:type="spellEnd"/>
      <w:r>
        <w:rPr>
          <w:rFonts w:ascii="Verdana" w:hAnsi="Verdana" w:cs="TimesNewRoman"/>
          <w:i/>
          <w:sz w:val="20"/>
          <w:szCs w:val="20"/>
          <w:lang w:val="en-US"/>
        </w:rPr>
        <w:t>/</w:t>
      </w:r>
      <w:proofErr w:type="spellStart"/>
      <w:r>
        <w:rPr>
          <w:rFonts w:ascii="Verdana" w:hAnsi="Verdana" w:cs="TimesNewRoman"/>
          <w:i/>
          <w:sz w:val="20"/>
          <w:szCs w:val="20"/>
          <w:lang w:val="en-US"/>
        </w:rPr>
        <w:t>Tanszék</w:t>
      </w:r>
      <w:proofErr w:type="spellEnd"/>
      <w:r>
        <w:rPr>
          <w:rFonts w:ascii="Verdana" w:hAnsi="Verdana" w:cs="TimesNewRoman"/>
          <w:i/>
          <w:sz w:val="20"/>
          <w:szCs w:val="20"/>
          <w:lang w:val="en-US"/>
        </w:rPr>
        <w:t xml:space="preserve">: </w:t>
      </w:r>
      <w:r>
        <w:rPr>
          <w:rFonts w:ascii="Verdana" w:hAnsi="Verdana" w:cs="TimesNewRoman"/>
          <w:i/>
          <w:sz w:val="20"/>
          <w:szCs w:val="20"/>
          <w:lang w:val="en-US"/>
        </w:rPr>
        <w:tab/>
      </w:r>
    </w:p>
    <w:p w14:paraId="36B4CE3B" w14:textId="77777777" w:rsidR="00FE02A2" w:rsidRDefault="00FE02A2" w:rsidP="00FE02A2">
      <w:pPr>
        <w:spacing w:after="0" w:line="360" w:lineRule="auto"/>
        <w:ind w:left="0" w:firstLine="0"/>
        <w:jc w:val="both"/>
        <w:rPr>
          <w:rFonts w:ascii="Verdana" w:hAnsi="Verdana" w:cs="TimesNewRoman"/>
          <w:i/>
          <w:sz w:val="20"/>
          <w:szCs w:val="20"/>
        </w:rPr>
      </w:pPr>
    </w:p>
    <w:p w14:paraId="7D287AAE" w14:textId="0D997C0D" w:rsidR="00456CB8" w:rsidRDefault="00FE02A2" w:rsidP="00456CB8">
      <w:pPr>
        <w:tabs>
          <w:tab w:val="left" w:leader="dot" w:pos="6804"/>
        </w:tabs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>A</w:t>
      </w:r>
      <w:r w:rsidR="00456CB8">
        <w:rPr>
          <w:rFonts w:ascii="Verdana" w:hAnsi="Verdana" w:cs="TimesNewRoman"/>
          <w:sz w:val="20"/>
          <w:szCs w:val="20"/>
        </w:rPr>
        <w:t xml:space="preserve"> </w:t>
      </w:r>
      <w:r w:rsidR="00456CB8"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 xml:space="preserve">(hallgató neve) által </w:t>
      </w:r>
    </w:p>
    <w:p w14:paraId="6B38F2B9" w14:textId="77777777" w:rsidR="00456CB8" w:rsidRDefault="00456CB8" w:rsidP="00FE02A2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</w:rPr>
      </w:pPr>
    </w:p>
    <w:p w14:paraId="71A70914" w14:textId="77777777" w:rsidR="00456CB8" w:rsidRDefault="00456CB8" w:rsidP="00FE02A2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</w:rPr>
      </w:pPr>
    </w:p>
    <w:p w14:paraId="087F7157" w14:textId="788BA098" w:rsidR="00456CB8" w:rsidRDefault="00456CB8" w:rsidP="00456CB8">
      <w:pPr>
        <w:tabs>
          <w:tab w:val="left" w:leader="dot" w:pos="9072"/>
        </w:tabs>
        <w:spacing w:after="0"/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</w:p>
    <w:p w14:paraId="1C2BCD62" w14:textId="77777777" w:rsidR="00456CB8" w:rsidRPr="00456CB8" w:rsidRDefault="00456CB8" w:rsidP="00456CB8">
      <w:pPr>
        <w:jc w:val="center"/>
        <w:rPr>
          <w:rFonts w:ascii="Verdana" w:hAnsi="Verdana"/>
          <w:sz w:val="20"/>
          <w:szCs w:val="20"/>
        </w:rPr>
      </w:pPr>
      <w:r w:rsidRPr="00456CB8">
        <w:rPr>
          <w:rFonts w:ascii="Verdana" w:hAnsi="Verdana"/>
          <w:sz w:val="20"/>
          <w:szCs w:val="20"/>
        </w:rPr>
        <w:t>(a tervezett kutatási program címe)</w:t>
      </w:r>
    </w:p>
    <w:p w14:paraId="51587284" w14:textId="2932B4AF" w:rsidR="00FE02A2" w:rsidRDefault="00FE02A2" w:rsidP="00FE02A2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>témában 202</w:t>
      </w:r>
      <w:r w:rsidR="00632A01">
        <w:rPr>
          <w:rFonts w:ascii="Verdana" w:hAnsi="Verdana" w:cs="TimesNewRoman"/>
          <w:sz w:val="20"/>
          <w:szCs w:val="20"/>
        </w:rPr>
        <w:t>6</w:t>
      </w:r>
      <w:r>
        <w:rPr>
          <w:rFonts w:ascii="Verdana" w:hAnsi="Verdana" w:cs="TimesNewRoman"/>
          <w:sz w:val="20"/>
          <w:szCs w:val="20"/>
        </w:rPr>
        <w:t>/202</w:t>
      </w:r>
      <w:r w:rsidR="00632A01">
        <w:rPr>
          <w:rFonts w:ascii="Verdana" w:hAnsi="Verdana" w:cs="TimesNewRoman"/>
          <w:sz w:val="20"/>
          <w:szCs w:val="20"/>
        </w:rPr>
        <w:t>7</w:t>
      </w:r>
      <w:r>
        <w:rPr>
          <w:rFonts w:ascii="Verdana" w:hAnsi="Verdana" w:cs="TimesNewRoman"/>
          <w:sz w:val="20"/>
          <w:szCs w:val="20"/>
        </w:rPr>
        <w:t xml:space="preserve">. tanév </w:t>
      </w:r>
      <w:r w:rsidR="008C7349">
        <w:rPr>
          <w:rFonts w:ascii="Verdana" w:hAnsi="Verdana" w:cs="TimesNewRoman"/>
          <w:sz w:val="20"/>
          <w:szCs w:val="20"/>
        </w:rPr>
        <w:t>tavaszi</w:t>
      </w:r>
      <w:r>
        <w:rPr>
          <w:rFonts w:ascii="Verdana" w:hAnsi="Verdana" w:cs="TimesNewRoman"/>
          <w:sz w:val="20"/>
          <w:szCs w:val="20"/>
        </w:rPr>
        <w:t xml:space="preserve"> félévé</w:t>
      </w:r>
      <w:r w:rsidR="00201005">
        <w:rPr>
          <w:rFonts w:ascii="Verdana" w:hAnsi="Verdana" w:cs="TimesNewRoman"/>
          <w:sz w:val="20"/>
          <w:szCs w:val="20"/>
        </w:rPr>
        <w:t>re</w:t>
      </w:r>
      <w:r>
        <w:rPr>
          <w:rFonts w:ascii="Verdana" w:hAnsi="Verdana" w:cs="TimesNewRoman"/>
          <w:sz w:val="20"/>
          <w:szCs w:val="20"/>
        </w:rPr>
        <w:t xml:space="preserve"> meghirdetett Tudományos Diákköri Ösztöndíj pályázatra benyújtott pályázatát:</w:t>
      </w:r>
    </w:p>
    <w:p w14:paraId="492E1DED" w14:textId="77777777" w:rsidR="00FE02A2" w:rsidRDefault="00FE02A2" w:rsidP="00FE02A2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</w:rPr>
      </w:pPr>
    </w:p>
    <w:p w14:paraId="2AE1C691" w14:textId="77777777" w:rsidR="00456CB8" w:rsidRDefault="00456CB8" w:rsidP="00FE02A2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</w:rPr>
      </w:pPr>
    </w:p>
    <w:p w14:paraId="093EDD20" w14:textId="77777777" w:rsidR="00FE02A2" w:rsidRDefault="00FE02A2" w:rsidP="00FE02A2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  <w:t xml:space="preserve">Támogatom </w:t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  <w:t>Nem támogatom</w:t>
      </w:r>
      <w:r>
        <w:rPr>
          <w:rStyle w:val="Lbjegyzet-hivatkozs"/>
          <w:rFonts w:ascii="Verdana" w:hAnsi="Verdana"/>
          <w:sz w:val="20"/>
          <w:szCs w:val="20"/>
        </w:rPr>
        <w:footnoteReference w:id="1"/>
      </w:r>
    </w:p>
    <w:p w14:paraId="4BB5C7CD" w14:textId="77777777" w:rsidR="00FE02A2" w:rsidRDefault="00FE02A2" w:rsidP="00FE02A2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</w:rPr>
      </w:pPr>
    </w:p>
    <w:p w14:paraId="17BEDFA3" w14:textId="77777777" w:rsidR="00FE02A2" w:rsidRDefault="00FE02A2" w:rsidP="00FE02A2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</w:rPr>
      </w:pPr>
    </w:p>
    <w:p w14:paraId="109633BA" w14:textId="77777777" w:rsidR="00FE02A2" w:rsidRDefault="00FE02A2" w:rsidP="00FE02A2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>A hallgató munkájának, előrehaladásának havonkénti ellenőrzését vállalom, az előrehaladásban jelentkező, a TDK dolgozat beadását befolyásoló problémákat azok tudomásomra jutásakor az ösztöndíj kiírója (Pannon Egyetemért Alapítvány) felé jelzem.</w:t>
      </w:r>
    </w:p>
    <w:p w14:paraId="2F8D010D" w14:textId="552B2CFD" w:rsidR="00456CB8" w:rsidRDefault="00456CB8" w:rsidP="00FE02A2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</w:rPr>
      </w:pPr>
    </w:p>
    <w:p w14:paraId="50DB63DF" w14:textId="77777777" w:rsidR="00456CB8" w:rsidRDefault="00456CB8" w:rsidP="00FE02A2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</w:rPr>
      </w:pPr>
    </w:p>
    <w:p w14:paraId="78FBC472" w14:textId="3D8EDF1A" w:rsidR="00FE02A2" w:rsidRDefault="00FE02A2" w:rsidP="00FE02A2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  <w:t>Vállalom</w:t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</w:r>
      <w:r>
        <w:rPr>
          <w:rFonts w:ascii="Verdana" w:hAnsi="Verdana" w:cs="TimesNewRoman"/>
          <w:sz w:val="20"/>
          <w:szCs w:val="20"/>
        </w:rPr>
        <w:tab/>
        <w:t>Nem vállalom</w:t>
      </w:r>
      <w:r w:rsidR="00456CB8">
        <w:rPr>
          <w:rStyle w:val="Lbjegyzet-hivatkozs"/>
          <w:rFonts w:ascii="Verdana" w:hAnsi="Verdana"/>
          <w:sz w:val="20"/>
          <w:szCs w:val="20"/>
        </w:rPr>
        <w:t>1</w:t>
      </w:r>
      <w:r>
        <w:rPr>
          <w:rFonts w:ascii="Verdana" w:hAnsi="Verdana" w:cs="TimesNewRoman"/>
          <w:sz w:val="20"/>
          <w:szCs w:val="20"/>
        </w:rPr>
        <w:t>.</w:t>
      </w:r>
    </w:p>
    <w:p w14:paraId="6DAC4186" w14:textId="77777777" w:rsidR="00FE02A2" w:rsidRDefault="00FE02A2" w:rsidP="00FE02A2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</w:rPr>
      </w:pPr>
    </w:p>
    <w:p w14:paraId="045A921E" w14:textId="77777777" w:rsidR="00FE02A2" w:rsidRDefault="00FE02A2" w:rsidP="00FE02A2">
      <w:pPr>
        <w:pStyle w:val="Listaszerbekezds1"/>
        <w:spacing w:after="0" w:line="240" w:lineRule="auto"/>
        <w:ind w:left="0" w:firstLine="0"/>
        <w:jc w:val="both"/>
        <w:rPr>
          <w:rFonts w:ascii="Verdana" w:hAnsi="Verdana"/>
          <w:sz w:val="20"/>
          <w:szCs w:val="20"/>
        </w:rPr>
      </w:pPr>
    </w:p>
    <w:p w14:paraId="39A808BC" w14:textId="77777777" w:rsidR="00FE02A2" w:rsidRDefault="00FE02A2" w:rsidP="00FE02A2">
      <w:pPr>
        <w:pStyle w:val="Listaszerbekezds1"/>
        <w:spacing w:after="0" w:line="240" w:lineRule="auto"/>
        <w:ind w:left="0" w:firstLine="0"/>
        <w:jc w:val="both"/>
        <w:rPr>
          <w:rFonts w:ascii="Verdana" w:hAnsi="Verdana"/>
          <w:sz w:val="20"/>
          <w:szCs w:val="20"/>
        </w:rPr>
      </w:pPr>
    </w:p>
    <w:p w14:paraId="7E63DBB3" w14:textId="77777777" w:rsidR="00FE02A2" w:rsidRDefault="00FE02A2" w:rsidP="00FE02A2">
      <w:pPr>
        <w:pStyle w:val="Listaszerbekezds1"/>
        <w:spacing w:after="0" w:line="240" w:lineRule="auto"/>
        <w:ind w:left="0" w:firstLine="0"/>
        <w:jc w:val="both"/>
        <w:rPr>
          <w:rFonts w:ascii="Verdana" w:hAnsi="Verdana"/>
          <w:sz w:val="20"/>
          <w:szCs w:val="20"/>
        </w:rPr>
      </w:pPr>
    </w:p>
    <w:p w14:paraId="57F06633" w14:textId="77777777" w:rsidR="00FE02A2" w:rsidRDefault="00FE02A2" w:rsidP="00FE02A2">
      <w:pPr>
        <w:pStyle w:val="Listaszerbekezds1"/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</w:rPr>
      </w:pPr>
    </w:p>
    <w:p w14:paraId="3C8D9C40" w14:textId="77777777" w:rsidR="00FE02A2" w:rsidRDefault="00FE02A2" w:rsidP="00FE02A2">
      <w:pPr>
        <w:pStyle w:val="Listaszerbekezds1"/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</w:rPr>
      </w:pPr>
    </w:p>
    <w:p w14:paraId="1FB02868" w14:textId="76308E64" w:rsidR="00FE02A2" w:rsidRDefault="00FE02A2" w:rsidP="00FE02A2">
      <w:pPr>
        <w:pStyle w:val="Listaszerbekezds1"/>
        <w:spacing w:after="0" w:line="240" w:lineRule="auto"/>
        <w:ind w:left="0" w:firstLine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Kelt: ……………………, …………(év)…………………(hónap)………(nap)</w:t>
      </w:r>
    </w:p>
    <w:p w14:paraId="440AD980" w14:textId="77777777" w:rsidR="00FE02A2" w:rsidRDefault="00FE02A2" w:rsidP="00FE02A2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</w:rPr>
      </w:pPr>
    </w:p>
    <w:p w14:paraId="6F46D46C" w14:textId="77777777" w:rsidR="00FE02A2" w:rsidRDefault="00FE02A2" w:rsidP="00FE02A2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</w:rPr>
      </w:pPr>
    </w:p>
    <w:p w14:paraId="0B5013AC" w14:textId="77777777" w:rsidR="00FE02A2" w:rsidRDefault="00FE02A2" w:rsidP="00FE02A2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</w:rPr>
      </w:pPr>
    </w:p>
    <w:p w14:paraId="1A0F5845" w14:textId="77777777" w:rsidR="00FE02A2" w:rsidRDefault="00FE02A2" w:rsidP="00FE02A2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</w:rPr>
      </w:pPr>
    </w:p>
    <w:p w14:paraId="59BA1E0A" w14:textId="77777777" w:rsidR="00FE02A2" w:rsidRDefault="00FE02A2" w:rsidP="00FE02A2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</w:rPr>
      </w:pPr>
    </w:p>
    <w:p w14:paraId="541F50B4" w14:textId="77777777" w:rsidR="00FE02A2" w:rsidRDefault="00FE02A2" w:rsidP="00FE02A2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</w:rPr>
      </w:pPr>
    </w:p>
    <w:p w14:paraId="17AA93C7" w14:textId="5FCE49D9" w:rsidR="00456CB8" w:rsidRDefault="00456CB8" w:rsidP="00456CB8">
      <w:pPr>
        <w:tabs>
          <w:tab w:val="center" w:pos="7371"/>
        </w:tabs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ab/>
        <w:t>…………………………………………………</w:t>
      </w:r>
    </w:p>
    <w:p w14:paraId="5067F8E2" w14:textId="05F3FB3C" w:rsidR="00FE02A2" w:rsidRDefault="00456CB8" w:rsidP="00456CB8">
      <w:pPr>
        <w:tabs>
          <w:tab w:val="center" w:pos="7371"/>
        </w:tabs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ab/>
        <w:t>témavezető aláírása</w:t>
      </w:r>
    </w:p>
    <w:p w14:paraId="57AB0F99" w14:textId="11359771" w:rsidR="00AC291F" w:rsidRDefault="00AC291F" w:rsidP="00456CB8">
      <w:pPr>
        <w:jc w:val="right"/>
      </w:pPr>
    </w:p>
    <w:sectPr w:rsidR="00AC291F" w:rsidSect="00365BB6">
      <w:headerReference w:type="default" r:id="rId6"/>
      <w:pgSz w:w="11906" w:h="16838"/>
      <w:pgMar w:top="1417" w:right="1417" w:bottom="1417" w:left="1417" w:header="141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7FB9D" w14:textId="77777777" w:rsidR="00D363B7" w:rsidRDefault="00D363B7" w:rsidP="00365BB6">
      <w:pPr>
        <w:spacing w:after="0" w:line="240" w:lineRule="auto"/>
      </w:pPr>
      <w:r>
        <w:separator/>
      </w:r>
    </w:p>
  </w:endnote>
  <w:endnote w:type="continuationSeparator" w:id="0">
    <w:p w14:paraId="2D390857" w14:textId="77777777" w:rsidR="00D363B7" w:rsidRDefault="00D363B7" w:rsidP="00365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B8570" w14:textId="77777777" w:rsidR="00D363B7" w:rsidRDefault="00D363B7" w:rsidP="00365BB6">
      <w:pPr>
        <w:spacing w:after="0" w:line="240" w:lineRule="auto"/>
      </w:pPr>
      <w:r>
        <w:separator/>
      </w:r>
    </w:p>
  </w:footnote>
  <w:footnote w:type="continuationSeparator" w:id="0">
    <w:p w14:paraId="19E6CCE1" w14:textId="77777777" w:rsidR="00D363B7" w:rsidRDefault="00D363B7" w:rsidP="00365BB6">
      <w:pPr>
        <w:spacing w:after="0" w:line="240" w:lineRule="auto"/>
      </w:pPr>
      <w:r>
        <w:continuationSeparator/>
      </w:r>
    </w:p>
  </w:footnote>
  <w:footnote w:id="1">
    <w:p w14:paraId="717BA48E" w14:textId="77777777" w:rsidR="00FE02A2" w:rsidRDefault="00FE02A2" w:rsidP="00FE02A2">
      <w:pPr>
        <w:pStyle w:val="Lbjegyzetszveg"/>
        <w:rPr>
          <w:rFonts w:ascii="Verdana" w:hAnsi="Verdana"/>
          <w:sz w:val="16"/>
          <w:szCs w:val="16"/>
        </w:rPr>
      </w:pPr>
      <w:r>
        <w:rPr>
          <w:rStyle w:val="Lbjegyzet-hivatkozs"/>
        </w:rPr>
        <w:footnoteRef/>
      </w:r>
      <w:r>
        <w:t xml:space="preserve"> </w:t>
      </w:r>
      <w:r>
        <w:rPr>
          <w:rFonts w:ascii="Verdana" w:hAnsi="Verdana"/>
          <w:sz w:val="16"/>
          <w:szCs w:val="16"/>
        </w:rPr>
        <w:t>A megfelelő részt kérjük aláhúzni.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F291B" w14:textId="77777777" w:rsidR="00365BB6" w:rsidRDefault="00365BB6" w:rsidP="00365BB6">
    <w:pPr>
      <w:pStyle w:val="lfej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2B1ACF9" wp14:editId="5545CAA3">
          <wp:simplePos x="0" y="0"/>
          <wp:positionH relativeFrom="column">
            <wp:posOffset>2374900</wp:posOffset>
          </wp:positionH>
          <wp:positionV relativeFrom="paragraph">
            <wp:posOffset>-720090</wp:posOffset>
          </wp:positionV>
          <wp:extent cx="853440" cy="853440"/>
          <wp:effectExtent l="0" t="0" r="3810" b="381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853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A8ED91" w14:textId="77777777" w:rsidR="00365BB6" w:rsidRDefault="00365BB6" w:rsidP="00365BB6">
    <w:pPr>
      <w:pStyle w:val="lfej"/>
      <w:jc w:val="center"/>
      <w:rPr>
        <w:b/>
        <w:i/>
        <w:sz w:val="20"/>
      </w:rPr>
    </w:pPr>
    <w:r>
      <w:rPr>
        <w:b/>
        <w:i/>
        <w:sz w:val="20"/>
      </w:rPr>
      <w:t>Pannon Egyetemért Alapítvány</w:t>
    </w:r>
  </w:p>
  <w:p w14:paraId="74AE97B5" w14:textId="77777777" w:rsidR="00365BB6" w:rsidRDefault="00365BB6">
    <w:pPr>
      <w:pStyle w:val="lfej"/>
    </w:pPr>
  </w:p>
  <w:p w14:paraId="68FEF842" w14:textId="77777777" w:rsidR="00365BB6" w:rsidRDefault="00365BB6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2A2"/>
    <w:rsid w:val="000F4934"/>
    <w:rsid w:val="001149AE"/>
    <w:rsid w:val="00201005"/>
    <w:rsid w:val="00365BB6"/>
    <w:rsid w:val="00425C62"/>
    <w:rsid w:val="00456CB8"/>
    <w:rsid w:val="004F1D37"/>
    <w:rsid w:val="00607DEF"/>
    <w:rsid w:val="00632A01"/>
    <w:rsid w:val="006D21E0"/>
    <w:rsid w:val="006D46E4"/>
    <w:rsid w:val="007E5763"/>
    <w:rsid w:val="0083694B"/>
    <w:rsid w:val="008C7349"/>
    <w:rsid w:val="00987704"/>
    <w:rsid w:val="009B7349"/>
    <w:rsid w:val="00A9693E"/>
    <w:rsid w:val="00AC291F"/>
    <w:rsid w:val="00CE25BA"/>
    <w:rsid w:val="00D02A16"/>
    <w:rsid w:val="00D363B7"/>
    <w:rsid w:val="00F06E08"/>
    <w:rsid w:val="00FE0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22B0FC"/>
  <w15:chartTrackingRefBased/>
  <w15:docId w15:val="{8F7188D3-DCCA-4D21-BE71-97E7B3BF3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E02A2"/>
    <w:pPr>
      <w:spacing w:after="200" w:line="276" w:lineRule="auto"/>
      <w:ind w:left="1225" w:hanging="505"/>
    </w:pPr>
    <w:rPr>
      <w:rFonts w:ascii="Calibri" w:eastAsia="Times New Roman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65BB6"/>
    <w:pPr>
      <w:tabs>
        <w:tab w:val="center" w:pos="4536"/>
        <w:tab w:val="right" w:pos="9072"/>
      </w:tabs>
      <w:spacing w:after="0" w:line="240" w:lineRule="auto"/>
      <w:ind w:left="0" w:firstLine="0"/>
    </w:pPr>
    <w:rPr>
      <w:rFonts w:ascii="Times New Roman" w:eastAsiaTheme="minorHAnsi" w:hAnsi="Times New Roman" w:cstheme="minorHAnsi"/>
    </w:rPr>
  </w:style>
  <w:style w:type="character" w:customStyle="1" w:styleId="lfejChar">
    <w:name w:val="Élőfej Char"/>
    <w:basedOn w:val="Bekezdsalapbettpusa"/>
    <w:link w:val="lfej"/>
    <w:uiPriority w:val="99"/>
    <w:rsid w:val="00365BB6"/>
  </w:style>
  <w:style w:type="paragraph" w:styleId="llb">
    <w:name w:val="footer"/>
    <w:basedOn w:val="Norml"/>
    <w:link w:val="llbChar"/>
    <w:uiPriority w:val="99"/>
    <w:unhideWhenUsed/>
    <w:rsid w:val="00365BB6"/>
    <w:pPr>
      <w:tabs>
        <w:tab w:val="center" w:pos="4536"/>
        <w:tab w:val="right" w:pos="9072"/>
      </w:tabs>
      <w:spacing w:after="0" w:line="240" w:lineRule="auto"/>
      <w:ind w:left="0" w:firstLine="0"/>
    </w:pPr>
    <w:rPr>
      <w:rFonts w:ascii="Times New Roman" w:eastAsiaTheme="minorHAnsi" w:hAnsi="Times New Roman" w:cstheme="minorHAnsi"/>
    </w:rPr>
  </w:style>
  <w:style w:type="character" w:customStyle="1" w:styleId="llbChar">
    <w:name w:val="Élőláb Char"/>
    <w:basedOn w:val="Bekezdsalapbettpusa"/>
    <w:link w:val="llb"/>
    <w:uiPriority w:val="99"/>
    <w:rsid w:val="00365BB6"/>
  </w:style>
  <w:style w:type="paragraph" w:styleId="Lbjegyzetszveg">
    <w:name w:val="footnote text"/>
    <w:basedOn w:val="Norml"/>
    <w:link w:val="LbjegyzetszvegChar"/>
    <w:semiHidden/>
    <w:unhideWhenUsed/>
    <w:qFormat/>
    <w:rsid w:val="00FE02A2"/>
    <w:pPr>
      <w:spacing w:after="0" w:line="240" w:lineRule="auto"/>
    </w:pPr>
    <w:rPr>
      <w:rFonts w:eastAsia="Calibri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qFormat/>
    <w:rsid w:val="00FE02A2"/>
    <w:rPr>
      <w:rFonts w:ascii="Calibri" w:eastAsia="Calibri" w:hAnsi="Calibri" w:cs="Times New Roman"/>
      <w:sz w:val="20"/>
      <w:szCs w:val="20"/>
      <w:lang w:eastAsia="hu-HU"/>
    </w:rPr>
  </w:style>
  <w:style w:type="paragraph" w:customStyle="1" w:styleId="Listaszerbekezds1">
    <w:name w:val="Listaszerű bekezdés1"/>
    <w:basedOn w:val="Norml"/>
    <w:qFormat/>
    <w:rsid w:val="00FE02A2"/>
    <w:pPr>
      <w:ind w:left="720"/>
      <w:contextualSpacing/>
    </w:pPr>
  </w:style>
  <w:style w:type="character" w:styleId="Lbjegyzet-hivatkozs">
    <w:name w:val="footnote reference"/>
    <w:basedOn w:val="Bekezdsalapbettpusa"/>
    <w:semiHidden/>
    <w:unhideWhenUsed/>
    <w:qFormat/>
    <w:rsid w:val="00FE02A2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Egy&#233;ni%20Office-sablonok\Pannon%20Sablon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Pannon Sablon</Template>
  <TotalTime>9</TotalTime>
  <Pages>1</Pages>
  <Words>88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Solymos Ádám</dc:creator>
  <cp:keywords/>
  <dc:description/>
  <cp:lastModifiedBy>Suba-Bokodi Éva</cp:lastModifiedBy>
  <cp:revision>9</cp:revision>
  <dcterms:created xsi:type="dcterms:W3CDTF">2023-12-01T12:14:00Z</dcterms:created>
  <dcterms:modified xsi:type="dcterms:W3CDTF">2026-10-14T10:47:00Z</dcterms:modified>
</cp:coreProperties>
</file>