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A4426" w14:textId="77777777" w:rsidR="00283E6A" w:rsidRDefault="00283E6A" w:rsidP="00283E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ÖSSZEFÉRHETETLENSÉGI NYILATKOZAT</w:t>
      </w:r>
    </w:p>
    <w:p w14:paraId="502532FB" w14:textId="77777777" w:rsidR="00283E6A" w:rsidRDefault="00283E6A" w:rsidP="00283E6A">
      <w:pPr>
        <w:pStyle w:val="szablyzatszveg"/>
      </w:pPr>
    </w:p>
    <w:p w14:paraId="3E21A478" w14:textId="77777777" w:rsidR="00283E6A" w:rsidRDefault="00283E6A" w:rsidP="00283E6A">
      <w:pPr>
        <w:pStyle w:val="szablyzatszveg"/>
      </w:pPr>
    </w:p>
    <w:p w14:paraId="2BAF6EE7" w14:textId="77777777" w:rsidR="00283E6A" w:rsidRDefault="00283E6A" w:rsidP="00283E6A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Név: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43E6F8F" w14:textId="77777777" w:rsidR="00283E6A" w:rsidRDefault="00283E6A" w:rsidP="00283E6A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születési hely, idő: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A4A7A0B" w14:textId="77777777" w:rsidR="00283E6A" w:rsidRDefault="00283E6A" w:rsidP="00283E6A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adóazonosító: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38E192" w14:textId="77777777" w:rsidR="00283E6A" w:rsidRDefault="00283E6A" w:rsidP="00283E6A">
      <w:pPr>
        <w:tabs>
          <w:tab w:val="left" w:leader="dot" w:pos="9072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lakcím: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F327542" w14:textId="6A451C59" w:rsidR="00283E6A" w:rsidRDefault="00283E6A" w:rsidP="00283E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mint</w:t>
      </w:r>
      <w:r>
        <w:rPr>
          <w:rFonts w:ascii="Times New Roman" w:hAnsi="Times New Roman" w:cs="Times New Roman"/>
          <w:b/>
          <w:sz w:val="24"/>
        </w:rPr>
        <w:t xml:space="preserve"> a Pannon Egyetemért Alapítvány által meghirdetett </w:t>
      </w:r>
      <w:r w:rsidR="006236B2" w:rsidRPr="006236B2">
        <w:rPr>
          <w:rFonts w:ascii="Times New Roman" w:hAnsi="Times New Roman" w:cs="Times New Roman"/>
          <w:b/>
          <w:sz w:val="24"/>
        </w:rPr>
        <w:t>TDK</w:t>
      </w:r>
      <w:r>
        <w:rPr>
          <w:rFonts w:ascii="Times New Roman" w:hAnsi="Times New Roman" w:cs="Times New Roman"/>
          <w:b/>
          <w:sz w:val="24"/>
        </w:rPr>
        <w:t xml:space="preserve"> ösztöndíjra pályázó személy</w:t>
      </w:r>
      <w:r>
        <w:rPr>
          <w:rFonts w:ascii="Times New Roman" w:hAnsi="Times New Roman" w:cs="Times New Roman"/>
          <w:sz w:val="24"/>
        </w:rPr>
        <w:t xml:space="preserve"> kijelentem, hogy az összeférhetetlenségi körülmények </w:t>
      </w:r>
      <w:r>
        <w:rPr>
          <w:rFonts w:ascii="Times New Roman" w:hAnsi="Times New Roman" w:cs="Times New Roman"/>
          <w:b/>
          <w:sz w:val="24"/>
        </w:rPr>
        <w:t xml:space="preserve">a bíráló bizottság elnökével </w:t>
      </w:r>
      <w:r>
        <w:rPr>
          <w:rFonts w:ascii="Times New Roman" w:hAnsi="Times New Roman" w:cs="Times New Roman"/>
          <w:sz w:val="24"/>
        </w:rPr>
        <w:t xml:space="preserve">(Dr. Bartus Péter, operatív igazgató) </w:t>
      </w:r>
      <w:r>
        <w:rPr>
          <w:rFonts w:ascii="Times New Roman" w:hAnsi="Times New Roman" w:cs="Times New Roman"/>
          <w:b/>
          <w:sz w:val="24"/>
        </w:rPr>
        <w:t xml:space="preserve">és tagjaival </w:t>
      </w:r>
      <w:r w:rsidRPr="006236B2">
        <w:rPr>
          <w:rFonts w:ascii="Times New Roman" w:hAnsi="Times New Roman" w:cs="Times New Roman"/>
          <w:sz w:val="24"/>
        </w:rPr>
        <w:t>(</w:t>
      </w:r>
      <w:r w:rsidR="005B722F">
        <w:rPr>
          <w:rFonts w:ascii="Times New Roman" w:hAnsi="Times New Roman" w:cs="Times New Roman"/>
          <w:sz w:val="24"/>
        </w:rPr>
        <w:t>Dr. Dániel Zoltán</w:t>
      </w:r>
      <w:r w:rsidR="009F647F">
        <w:rPr>
          <w:rFonts w:ascii="Times New Roman" w:hAnsi="Times New Roman" w:cs="Times New Roman"/>
          <w:sz w:val="24"/>
        </w:rPr>
        <w:t xml:space="preserve"> </w:t>
      </w:r>
      <w:r w:rsidR="005B722F">
        <w:rPr>
          <w:rFonts w:ascii="Times New Roman" w:hAnsi="Times New Roman" w:cs="Times New Roman"/>
          <w:sz w:val="24"/>
        </w:rPr>
        <w:t xml:space="preserve">András, </w:t>
      </w:r>
      <w:r w:rsidR="00715925">
        <w:rPr>
          <w:rFonts w:ascii="Times New Roman" w:hAnsi="Times New Roman" w:cs="Times New Roman"/>
          <w:sz w:val="24"/>
        </w:rPr>
        <w:t xml:space="preserve">Dr. Egedy Attila, </w:t>
      </w:r>
      <w:r w:rsidR="005B722F">
        <w:rPr>
          <w:rFonts w:ascii="Times New Roman" w:hAnsi="Times New Roman" w:cs="Times New Roman"/>
          <w:sz w:val="24"/>
        </w:rPr>
        <w:t>Klein Alex, Nagy Antal</w:t>
      </w:r>
      <w:r w:rsidRPr="006236B2">
        <w:rPr>
          <w:rFonts w:ascii="Times New Roman" w:hAnsi="Times New Roman" w:cs="Times New Roman"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szemben </w:t>
      </w:r>
      <w:r>
        <w:rPr>
          <w:rFonts w:ascii="Times New Roman" w:hAnsi="Times New Roman" w:cs="Times New Roman"/>
          <w:sz w:val="24"/>
        </w:rPr>
        <w:t xml:space="preserve">személyemmel kapcsolatban </w:t>
      </w:r>
      <w:r>
        <w:rPr>
          <w:rFonts w:ascii="Times New Roman" w:hAnsi="Times New Roman" w:cs="Times New Roman"/>
          <w:b/>
          <w:sz w:val="24"/>
        </w:rPr>
        <w:t>fennállnak/ nem állnak fenn</w:t>
      </w:r>
      <w:r>
        <w:rPr>
          <w:rStyle w:val="Lbjegyzet-hivatkozs"/>
          <w:rFonts w:ascii="Times New Roman" w:hAnsi="Times New Roman" w:cs="Times New Roman"/>
          <w:b/>
          <w:sz w:val="24"/>
        </w:rPr>
        <w:footnoteReference w:id="1"/>
      </w:r>
      <w:r>
        <w:rPr>
          <w:rFonts w:ascii="Times New Roman" w:hAnsi="Times New Roman" w:cs="Times New Roman"/>
          <w:b/>
          <w:sz w:val="24"/>
        </w:rPr>
        <w:t>.</w:t>
      </w:r>
    </w:p>
    <w:p w14:paraId="1DC928F0" w14:textId="77777777" w:rsidR="00283E6A" w:rsidRPr="00283E6A" w:rsidRDefault="00283E6A" w:rsidP="00283E6A">
      <w:pPr>
        <w:rPr>
          <w:rFonts w:ascii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  <w:lang w:eastAsia="hu-HU"/>
        </w:rPr>
        <w:t xml:space="preserve">Amennyiben az összeférhetetlenségi körülmények 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fennállnak</w:t>
      </w:r>
      <w:r>
        <w:rPr>
          <w:rFonts w:ascii="Times New Roman" w:hAnsi="Times New Roman" w:cs="Times New Roman"/>
          <w:sz w:val="24"/>
          <w:szCs w:val="24"/>
          <w:lang w:eastAsia="hu-HU"/>
        </w:rPr>
        <w:t>, az összeférhetetlenség oka:</w:t>
      </w:r>
    </w:p>
    <w:p w14:paraId="49344F5C" w14:textId="77777777" w:rsidR="00283E6A" w:rsidRDefault="00283E6A" w:rsidP="00283E6A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i/>
          <w:iCs/>
        </w:rPr>
      </w:pPr>
      <w:bookmarkStart w:id="0" w:name="pr118"/>
      <w:r>
        <w:rPr>
          <w:i/>
          <w:iCs/>
        </w:rPr>
        <w:t>részt vettem a pályázati eljárás döntés-előkészítésében;</w:t>
      </w:r>
    </w:p>
    <w:p w14:paraId="76D563E5" w14:textId="77777777" w:rsidR="00283E6A" w:rsidRDefault="00283E6A" w:rsidP="00283E6A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i/>
          <w:iCs/>
        </w:rPr>
      </w:pPr>
      <w:r>
        <w:rPr>
          <w:i/>
          <w:iCs/>
        </w:rPr>
        <w:t>tagja vagyok a bíráló bizottságnak;</w:t>
      </w:r>
    </w:p>
    <w:p w14:paraId="73664279" w14:textId="77777777" w:rsidR="00283E6A" w:rsidRDefault="00283E6A" w:rsidP="00283E6A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i/>
          <w:iCs/>
        </w:rPr>
      </w:pPr>
      <w:r>
        <w:rPr>
          <w:i/>
          <w:iCs/>
        </w:rPr>
        <w:t>a bíráló bizottság tagjainak közeli hozzátartozója vagyok;</w:t>
      </w:r>
    </w:p>
    <w:p w14:paraId="35110695" w14:textId="77777777" w:rsidR="00283E6A" w:rsidRDefault="00283E6A" w:rsidP="00283E6A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i/>
          <w:iCs/>
        </w:rPr>
      </w:pPr>
      <w:r>
        <w:rPr>
          <w:i/>
          <w:iCs/>
        </w:rPr>
        <w:t>bármely oknál fogva az ügy tárgyilagos megítélésének (elfogultság) akadálya részemről fenn áll.</w:t>
      </w:r>
    </w:p>
    <w:bookmarkEnd w:id="0"/>
    <w:p w14:paraId="693647E3" w14:textId="77777777" w:rsidR="00283E6A" w:rsidRDefault="00283E6A" w:rsidP="00283E6A">
      <w:pPr>
        <w:pStyle w:val="szablyzatszveg"/>
      </w:pPr>
      <w:r>
        <w:t>(a megfelelőt kérem aláhúzni)</w:t>
      </w:r>
    </w:p>
    <w:p w14:paraId="6270AD6C" w14:textId="77777777" w:rsidR="00283E6A" w:rsidRDefault="00283E6A" w:rsidP="00283E6A">
      <w:pPr>
        <w:pStyle w:val="szablyzatszveg"/>
      </w:pPr>
    </w:p>
    <w:p w14:paraId="17B9FFE6" w14:textId="77777777" w:rsidR="00283E6A" w:rsidRDefault="00283E6A" w:rsidP="00283E6A">
      <w:pPr>
        <w:pStyle w:val="szablyzatszveg"/>
      </w:pPr>
      <w:r>
        <w:t>Amennyiben az összeférhetetlenségi körülmények fennállnak, az érintettség, illetve az összeférhetetlenség körülményeinek leírása:</w:t>
      </w:r>
    </w:p>
    <w:p w14:paraId="559AD11A" w14:textId="77777777" w:rsidR="00283E6A" w:rsidRDefault="00283E6A" w:rsidP="00283E6A">
      <w:pPr>
        <w:pStyle w:val="szablyzatszveg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2F54B547" w14:textId="77777777" w:rsidR="00283E6A" w:rsidRDefault="00283E6A" w:rsidP="00283E6A">
      <w:pPr>
        <w:pStyle w:val="szablyzatszveg"/>
      </w:pPr>
      <w:r>
        <w:t>…………………………………………………………………………………………………</w:t>
      </w:r>
    </w:p>
    <w:p w14:paraId="5FBB2EAC" w14:textId="77777777" w:rsidR="00283E6A" w:rsidRDefault="00283E6A" w:rsidP="00283E6A">
      <w:pPr>
        <w:pStyle w:val="szablyzatszveg"/>
      </w:pPr>
    </w:p>
    <w:p w14:paraId="2AFA5A12" w14:textId="3C054BDD" w:rsidR="00283E6A" w:rsidRDefault="00283E6A" w:rsidP="00283E6A">
      <w:pPr>
        <w:pStyle w:val="szablyzatszveg"/>
      </w:pPr>
      <w:r>
        <w:t>Jelen nyilatkozatot a Pannon Egyetemért Alapítvány</w:t>
      </w:r>
      <w:r>
        <w:rPr>
          <w:i/>
        </w:rPr>
        <w:t xml:space="preserve"> </w:t>
      </w:r>
      <w:r>
        <w:t xml:space="preserve">által lefolytatandó Ösztöndíj- és Kitüntetési Szabályzat, </w:t>
      </w:r>
      <w:r w:rsidR="006236B2" w:rsidRPr="006236B2">
        <w:t>TDK Ösztöndíj</w:t>
      </w:r>
      <w:r>
        <w:t xml:space="preserve"> tárgyú </w:t>
      </w:r>
      <w:r w:rsidR="006236B2" w:rsidRPr="006236B2">
        <w:t>202</w:t>
      </w:r>
      <w:r w:rsidR="00241FB9">
        <w:t>6</w:t>
      </w:r>
      <w:r w:rsidR="006236B2" w:rsidRPr="006236B2">
        <w:t>/202</w:t>
      </w:r>
      <w:r w:rsidR="00241FB9">
        <w:t>7</w:t>
      </w:r>
      <w:r w:rsidR="006236B2" w:rsidRPr="006236B2">
        <w:t xml:space="preserve"> I</w:t>
      </w:r>
      <w:r w:rsidR="005B722F">
        <w:t>I</w:t>
      </w:r>
      <w:r w:rsidR="006236B2" w:rsidRPr="006236B2">
        <w:t>.</w:t>
      </w:r>
      <w:r>
        <w:t xml:space="preserve"> félévre irányuló pályázati eljárással kapcsolatban teszem.</w:t>
      </w:r>
    </w:p>
    <w:p w14:paraId="615E395B" w14:textId="77777777" w:rsidR="00283E6A" w:rsidRDefault="00283E6A" w:rsidP="00283E6A">
      <w:pPr>
        <w:pStyle w:val="szablyzatszveg"/>
      </w:pPr>
    </w:p>
    <w:p w14:paraId="76CB4992" w14:textId="77777777" w:rsidR="00283E6A" w:rsidRDefault="00283E6A" w:rsidP="00283E6A">
      <w:pPr>
        <w:pStyle w:val="szablyzatszveg"/>
      </w:pPr>
      <w:r>
        <w:t>Büntetőjogi felelősségem tudatában kijelentem, hogy a közölt adatok a valósággal megegyeznek.</w:t>
      </w:r>
    </w:p>
    <w:p w14:paraId="6FD26D5B" w14:textId="77777777" w:rsidR="00283E6A" w:rsidRDefault="00283E6A" w:rsidP="00283E6A">
      <w:pPr>
        <w:pStyle w:val="szablyzatszveg"/>
      </w:pPr>
    </w:p>
    <w:p w14:paraId="76BA3E0E" w14:textId="77777777" w:rsidR="00283E6A" w:rsidRDefault="00283E6A" w:rsidP="00283E6A">
      <w:pPr>
        <w:pStyle w:val="szablyzatszveg"/>
      </w:pPr>
    </w:p>
    <w:p w14:paraId="61EBA4FB" w14:textId="77777777" w:rsidR="00283E6A" w:rsidRDefault="00283E6A" w:rsidP="00283E6A">
      <w:pPr>
        <w:pStyle w:val="szablyzatszveg"/>
      </w:pPr>
      <w:r>
        <w:t>Kelt:</w:t>
      </w:r>
    </w:p>
    <w:p w14:paraId="282521CD" w14:textId="77777777" w:rsidR="00283E6A" w:rsidRDefault="00283E6A" w:rsidP="00283E6A">
      <w:pPr>
        <w:pStyle w:val="szablyzatszveg"/>
        <w:rPr>
          <w:szCs w:val="24"/>
        </w:rPr>
      </w:pPr>
      <w:r>
        <w:rPr>
          <w:szCs w:val="24"/>
        </w:rPr>
        <w:t>…………………..….……….</w:t>
      </w:r>
    </w:p>
    <w:p w14:paraId="338E8F8A" w14:textId="77777777" w:rsidR="00283E6A" w:rsidRDefault="00283E6A" w:rsidP="00283E6A">
      <w:pPr>
        <w:pStyle w:val="szablyzatszveg"/>
        <w:rPr>
          <w:szCs w:val="24"/>
        </w:rPr>
      </w:pPr>
    </w:p>
    <w:p w14:paraId="5814605B" w14:textId="77777777" w:rsidR="00283E6A" w:rsidRDefault="00283E6A" w:rsidP="00283E6A">
      <w:pPr>
        <w:pStyle w:val="szablyzatszveg"/>
        <w:rPr>
          <w:szCs w:val="24"/>
        </w:rPr>
      </w:pPr>
    </w:p>
    <w:p w14:paraId="20C178C6" w14:textId="77777777" w:rsidR="00283E6A" w:rsidRDefault="00283E6A" w:rsidP="00283E6A">
      <w:pPr>
        <w:pStyle w:val="szablyzatszveg"/>
        <w:tabs>
          <w:tab w:val="left" w:pos="5670"/>
          <w:tab w:val="left" w:leader="dot" w:pos="8505"/>
        </w:tabs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14:paraId="3943051E" w14:textId="77777777" w:rsidR="00BF2E80" w:rsidRPr="00283E6A" w:rsidRDefault="00283E6A" w:rsidP="00283E6A">
      <w:pPr>
        <w:pStyle w:val="szablyzatszveg"/>
        <w:tabs>
          <w:tab w:val="left" w:pos="5670"/>
          <w:tab w:val="left" w:leader="dot" w:pos="8505"/>
        </w:tabs>
        <w:rPr>
          <w:b/>
        </w:rPr>
      </w:pPr>
      <w:r>
        <w:rPr>
          <w:szCs w:val="24"/>
        </w:rPr>
        <w:tab/>
        <w:t xml:space="preserve">          pályázó aláírása</w:t>
      </w:r>
    </w:p>
    <w:sectPr w:rsidR="00BF2E80" w:rsidRPr="00283E6A" w:rsidSect="00767E7F">
      <w:headerReference w:type="default" r:id="rId7"/>
      <w:pgSz w:w="11906" w:h="16838"/>
      <w:pgMar w:top="1417" w:right="1417" w:bottom="1417" w:left="1417" w:header="141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3D65F" w14:textId="77777777" w:rsidR="00674C80" w:rsidRDefault="00674C80" w:rsidP="00365BB6">
      <w:pPr>
        <w:spacing w:after="0" w:line="240" w:lineRule="auto"/>
      </w:pPr>
      <w:r>
        <w:separator/>
      </w:r>
    </w:p>
  </w:endnote>
  <w:endnote w:type="continuationSeparator" w:id="0">
    <w:p w14:paraId="3A12CFEC" w14:textId="77777777" w:rsidR="00674C80" w:rsidRDefault="00674C80" w:rsidP="00365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3062D" w14:textId="77777777" w:rsidR="00674C80" w:rsidRDefault="00674C80" w:rsidP="00365BB6">
      <w:pPr>
        <w:spacing w:after="0" w:line="240" w:lineRule="auto"/>
      </w:pPr>
      <w:r>
        <w:separator/>
      </w:r>
    </w:p>
  </w:footnote>
  <w:footnote w:type="continuationSeparator" w:id="0">
    <w:p w14:paraId="01A3F100" w14:textId="77777777" w:rsidR="00674C80" w:rsidRDefault="00674C80" w:rsidP="00365BB6">
      <w:pPr>
        <w:spacing w:after="0" w:line="240" w:lineRule="auto"/>
      </w:pPr>
      <w:r>
        <w:continuationSeparator/>
      </w:r>
    </w:p>
  </w:footnote>
  <w:footnote w:id="1">
    <w:p w14:paraId="2DBF6D1E" w14:textId="77777777" w:rsidR="00283E6A" w:rsidRDefault="00283E6A" w:rsidP="00283E6A">
      <w:pPr>
        <w:pStyle w:val="Lbjegyzetszveg"/>
        <w:rPr>
          <w:rFonts w:ascii="Times New Roman" w:hAnsi="Times New Roman" w:cs="Times New Roman"/>
        </w:rPr>
      </w:pPr>
      <w:r>
        <w:rPr>
          <w:rStyle w:val="Lbjegyzet-hivatkozs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Kérem a megfelelőt aláhúzni.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479CC" w14:textId="77777777" w:rsidR="00365BB6" w:rsidRDefault="00365BB6" w:rsidP="00365BB6">
    <w:pPr>
      <w:pStyle w:val="lfej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89B504" wp14:editId="3CF21293">
          <wp:simplePos x="0" y="0"/>
          <wp:positionH relativeFrom="column">
            <wp:posOffset>2374900</wp:posOffset>
          </wp:positionH>
          <wp:positionV relativeFrom="paragraph">
            <wp:posOffset>-720090</wp:posOffset>
          </wp:positionV>
          <wp:extent cx="853440" cy="853440"/>
          <wp:effectExtent l="0" t="0" r="3810" b="381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5171BC" w14:textId="77777777" w:rsidR="00365BB6" w:rsidRDefault="00365BB6" w:rsidP="00365BB6">
    <w:pPr>
      <w:pStyle w:val="lfej"/>
      <w:jc w:val="center"/>
      <w:rPr>
        <w:b/>
        <w:i/>
        <w:sz w:val="20"/>
      </w:rPr>
    </w:pPr>
    <w:r>
      <w:rPr>
        <w:b/>
        <w:i/>
        <w:sz w:val="20"/>
      </w:rPr>
      <w:t>Pannon Egyetemért Alapítvány</w:t>
    </w:r>
  </w:p>
  <w:p w14:paraId="1D84FEFC" w14:textId="77777777" w:rsidR="00365BB6" w:rsidRDefault="00365BB6">
    <w:pPr>
      <w:pStyle w:val="lfej"/>
    </w:pPr>
  </w:p>
  <w:p w14:paraId="1236BA2E" w14:textId="77777777" w:rsidR="00365BB6" w:rsidRDefault="00365BB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0240D"/>
    <w:multiLevelType w:val="hybridMultilevel"/>
    <w:tmpl w:val="C92062D4"/>
    <w:lvl w:ilvl="0" w:tplc="040E0017">
      <w:start w:val="1"/>
      <w:numFmt w:val="lowerLetter"/>
      <w:lvlText w:val="%1)"/>
      <w:lvlJc w:val="left"/>
      <w:pPr>
        <w:tabs>
          <w:tab w:val="num" w:pos="1563"/>
        </w:tabs>
        <w:ind w:left="1563" w:hanging="855"/>
      </w:pPr>
    </w:lvl>
    <w:lvl w:ilvl="1" w:tplc="040E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14959969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E6A"/>
    <w:rsid w:val="000F4934"/>
    <w:rsid w:val="001149AE"/>
    <w:rsid w:val="00213C49"/>
    <w:rsid w:val="00241FB9"/>
    <w:rsid w:val="00283E6A"/>
    <w:rsid w:val="002F69E1"/>
    <w:rsid w:val="00365BB6"/>
    <w:rsid w:val="004965F8"/>
    <w:rsid w:val="005A49C4"/>
    <w:rsid w:val="005B722F"/>
    <w:rsid w:val="006004D4"/>
    <w:rsid w:val="006215DF"/>
    <w:rsid w:val="006236B2"/>
    <w:rsid w:val="00674C80"/>
    <w:rsid w:val="006D21E0"/>
    <w:rsid w:val="00715925"/>
    <w:rsid w:val="00767E7F"/>
    <w:rsid w:val="007915A7"/>
    <w:rsid w:val="009F647F"/>
    <w:rsid w:val="00AB766A"/>
    <w:rsid w:val="00BD1F1B"/>
    <w:rsid w:val="00BF2E80"/>
    <w:rsid w:val="00D02A16"/>
    <w:rsid w:val="00DC5759"/>
    <w:rsid w:val="00F06E08"/>
    <w:rsid w:val="00F2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4098E1"/>
  <w15:chartTrackingRefBased/>
  <w15:docId w15:val="{990BDE77-D2F8-437A-A793-2F28F5D8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83E6A"/>
    <w:pPr>
      <w:spacing w:line="256" w:lineRule="auto"/>
    </w:pPr>
    <w:rPr>
      <w:rFonts w:asciiTheme="minorHAnsi" w:hAnsiTheme="minorHAnsi" w:cstheme="minorBid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65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65BB6"/>
  </w:style>
  <w:style w:type="paragraph" w:styleId="llb">
    <w:name w:val="footer"/>
    <w:basedOn w:val="Norml"/>
    <w:link w:val="llbChar"/>
    <w:uiPriority w:val="99"/>
    <w:unhideWhenUsed/>
    <w:rsid w:val="00365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65BB6"/>
  </w:style>
  <w:style w:type="paragraph" w:styleId="NormlWeb">
    <w:name w:val="Normal (Web)"/>
    <w:basedOn w:val="Norml"/>
    <w:semiHidden/>
    <w:unhideWhenUsed/>
    <w:rsid w:val="00283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283E6A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283E6A"/>
    <w:rPr>
      <w:rFonts w:asciiTheme="minorHAnsi" w:hAnsiTheme="minorHAnsi" w:cstheme="minorBidi"/>
      <w:sz w:val="20"/>
      <w:szCs w:val="20"/>
    </w:rPr>
  </w:style>
  <w:style w:type="paragraph" w:customStyle="1" w:styleId="szablyzatszveg">
    <w:name w:val="szabályzatszöveg"/>
    <w:basedOn w:val="Norml"/>
    <w:rsid w:val="00283E6A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283E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8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Egy&#233;ni%20Office-sablonok\Pannon%20Sablon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Pannon Sablon</Template>
  <TotalTime>11</TotalTime>
  <Pages>1</Pages>
  <Words>177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Solymos Ádám</dc:creator>
  <cp:keywords/>
  <dc:description/>
  <cp:lastModifiedBy>Suba-Bokodi Éva</cp:lastModifiedBy>
  <cp:revision>10</cp:revision>
  <dcterms:created xsi:type="dcterms:W3CDTF">2023-12-01T12:12:00Z</dcterms:created>
  <dcterms:modified xsi:type="dcterms:W3CDTF">2026-10-14T13:37:00Z</dcterms:modified>
</cp:coreProperties>
</file>