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6CBC1" w14:textId="77777777" w:rsidR="008B2EB8" w:rsidRPr="00EC7AE9" w:rsidRDefault="008B2EB8" w:rsidP="008B2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E9">
        <w:rPr>
          <w:rFonts w:ascii="Times New Roman" w:hAnsi="Times New Roman" w:cs="Times New Roman"/>
          <w:b/>
          <w:sz w:val="24"/>
          <w:szCs w:val="24"/>
        </w:rPr>
        <w:t>Hozzájáruló nyilatkozat</w:t>
      </w:r>
    </w:p>
    <w:p w14:paraId="6B7389F8" w14:textId="77777777" w:rsidR="008B2EB8" w:rsidRPr="00EC7AE9" w:rsidRDefault="008B2EB8" w:rsidP="008B2EB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A80EDA6" w14:textId="77777777" w:rsidR="008B2EB8" w:rsidRPr="00EC7AE9" w:rsidRDefault="008B2EB8" w:rsidP="008B2EB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29CB33" w14:textId="77777777" w:rsidR="008B2EB8" w:rsidRPr="00EC7AE9" w:rsidRDefault="008B2EB8" w:rsidP="008B2EB8">
      <w:p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Adatkezelő:</w:t>
      </w:r>
    </w:p>
    <w:p w14:paraId="116551D3" w14:textId="77777777" w:rsidR="008B2EB8" w:rsidRPr="00EC7AE9" w:rsidRDefault="008B2EB8" w:rsidP="008B2EB8">
      <w:pPr>
        <w:spacing w:after="0" w:line="240" w:lineRule="exact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Pannon Egyetemért Alapítvány</w:t>
      </w:r>
    </w:p>
    <w:p w14:paraId="7700CD83" w14:textId="77777777" w:rsidR="008B2EB8" w:rsidRPr="00EC7AE9" w:rsidRDefault="008B2EB8" w:rsidP="008B2EB8">
      <w:pPr>
        <w:spacing w:after="0" w:line="240" w:lineRule="exact"/>
        <w:ind w:left="708"/>
        <w:rPr>
          <w:rFonts w:ascii="Times New Roman" w:hAnsi="Times New Roman" w:cs="Times New Roman"/>
          <w:bCs/>
          <w:sz w:val="20"/>
          <w:szCs w:val="20"/>
        </w:rPr>
      </w:pPr>
      <w:r w:rsidRPr="00EC7AE9">
        <w:rPr>
          <w:rFonts w:ascii="Times New Roman" w:hAnsi="Times New Roman" w:cs="Times New Roman"/>
          <w:bCs/>
          <w:sz w:val="20"/>
          <w:szCs w:val="20"/>
        </w:rPr>
        <w:t>Címe: 8200 Veszprém, Egyetem utca 10.</w:t>
      </w:r>
    </w:p>
    <w:p w14:paraId="74D90DD4" w14:textId="5A24AA89" w:rsidR="008B2EB8" w:rsidRDefault="008B2EB8" w:rsidP="008B2EB8">
      <w:pPr>
        <w:spacing w:after="0" w:line="240" w:lineRule="exact"/>
        <w:ind w:left="708"/>
        <w:rPr>
          <w:rFonts w:ascii="Times New Roman" w:hAnsi="Times New Roman" w:cs="Times New Roman"/>
          <w:bCs/>
          <w:sz w:val="20"/>
          <w:szCs w:val="20"/>
        </w:rPr>
      </w:pPr>
      <w:r w:rsidRPr="00EC7AE9">
        <w:rPr>
          <w:rFonts w:ascii="Times New Roman" w:hAnsi="Times New Roman" w:cs="Times New Roman"/>
          <w:bCs/>
          <w:sz w:val="20"/>
          <w:szCs w:val="20"/>
        </w:rPr>
        <w:t xml:space="preserve">Képviselő: </w:t>
      </w:r>
      <w:r w:rsidR="004A5277">
        <w:rPr>
          <w:rFonts w:ascii="Times New Roman" w:hAnsi="Times New Roman" w:cs="Times New Roman"/>
          <w:bCs/>
          <w:sz w:val="20"/>
          <w:szCs w:val="20"/>
        </w:rPr>
        <w:t>Takács Ákos</w:t>
      </w:r>
    </w:p>
    <w:p w14:paraId="45F465F1" w14:textId="77777777" w:rsidR="008B2EB8" w:rsidRPr="00EC7AE9" w:rsidRDefault="008B2EB8" w:rsidP="008B2EB8">
      <w:pPr>
        <w:spacing w:after="0" w:line="240" w:lineRule="exact"/>
        <w:ind w:left="708"/>
        <w:rPr>
          <w:rFonts w:ascii="Times New Roman" w:hAnsi="Times New Roman" w:cs="Times New Roman"/>
          <w:bCs/>
          <w:sz w:val="20"/>
          <w:szCs w:val="20"/>
        </w:rPr>
      </w:pPr>
    </w:p>
    <w:p w14:paraId="4BF7A5FE" w14:textId="77777777" w:rsidR="008B2EB8" w:rsidRPr="00EC7AE9" w:rsidRDefault="008B2EB8" w:rsidP="008B2EB8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Érintett adatai:</w:t>
      </w:r>
    </w:p>
    <w:p w14:paraId="76A7DA23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Név: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20685AE4" w14:textId="77777777" w:rsidR="00C77F3A" w:rsidRDefault="00C77F3A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Születési név: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5E739F23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Anyja neve: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14ACF867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Születési hely és idő: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4AC25678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Lakcím: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1C7C0546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Adóazonosító jel: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5CE31370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TAJ szám: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0E6D94B2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Bankszámlaszám, pénzintézet neve: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1CEE1E73" w14:textId="77777777" w:rsidR="008B2EB8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Telefonszám: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612D493" w14:textId="77777777" w:rsidR="008B2EB8" w:rsidRPr="00EC7AE9" w:rsidRDefault="008B2EB8" w:rsidP="008B2EB8">
      <w:pPr>
        <w:tabs>
          <w:tab w:val="left" w:leader="dot" w:pos="9072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E-mail: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4B721173" w14:textId="77777777" w:rsidR="008B2EB8" w:rsidRDefault="008B2EB8" w:rsidP="008B2EB8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21440F7" w14:textId="77777777" w:rsidR="008B2EB8" w:rsidRPr="00EC7AE9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Hozzájárulok az ösztöndíjpályázat keretében benyújtott személyes adataim kezeléséhez.</w:t>
      </w:r>
    </w:p>
    <w:p w14:paraId="0E0D3BEB" w14:textId="77777777" w:rsidR="008B2EB8" w:rsidRPr="00EC7AE9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 xml:space="preserve">Hozzájárulásomat bármikor jogom van visszavonnia hozzájárulás visszavonása nem érinti a visszavonás előtt a hozzájárulás alapján végrehajtott adatkezelés jogszerűségét. </w:t>
      </w:r>
    </w:p>
    <w:p w14:paraId="2CC06756" w14:textId="77777777" w:rsidR="008B2EB8" w:rsidRPr="00EC7AE9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Hozzájárulok, hogy a Pannon Egyetemért Alapítvány a fenti személyes adataimat a Pannon Egyetem honlapján a Fenntartói oldalon megjelent adatkezelési tájékoztatójában leírtak szerinti kezelje. Kijelentem, hogy az adatkezelési tájékoztatót elolvastam és az abban foglaltakat tudomásul vettem.</w:t>
      </w:r>
    </w:p>
    <w:p w14:paraId="6C491439" w14:textId="77777777" w:rsidR="008B2EB8" w:rsidRPr="00EC7AE9" w:rsidRDefault="008B2EB8" w:rsidP="00586B9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7AE9">
        <w:rPr>
          <w:rFonts w:ascii="Times New Roman" w:hAnsi="Times New Roman" w:cs="Times New Roman"/>
          <w:sz w:val="20"/>
          <w:szCs w:val="20"/>
        </w:rPr>
        <w:t>A pályázat/kérelem benyújtásával hozzájárulok ahhoz, hogy</w:t>
      </w:r>
      <w:r w:rsidRPr="00EC7AE9">
        <w:rPr>
          <w:rFonts w:ascii="Times New Roman" w:eastAsia="Times New Roman" w:hAnsi="Times New Roman" w:cs="Times New Roman"/>
          <w:sz w:val="20"/>
          <w:szCs w:val="20"/>
        </w:rPr>
        <w:t xml:space="preserve"> a bíráló bizottság a pályázat/kérelem elbírálása során a személyes és egészségügyi adataimat kezelje, illetve tudomásul veszem, hogy a Pannon Egyetemért Alapítvány az iratőrzési szabályoknak megfelelő ideig a személyes és egészségügyi adataimat kezeli.</w:t>
      </w:r>
    </w:p>
    <w:p w14:paraId="4A99C192" w14:textId="77777777" w:rsidR="008B2EB8" w:rsidRPr="00EC7AE9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Nyilatkozom, hogy az adatkezelés részletes körülményei tekintetében Adatkezelő adatkezelési tájékoztatóját megismertem, megértettem és a benne foglaltakat tudomásul vettem.</w:t>
      </w:r>
    </w:p>
    <w:p w14:paraId="07A3E96A" w14:textId="77777777" w:rsidR="008B2EB8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hAnsi="Times New Roman" w:cs="Times New Roman"/>
          <w:b/>
          <w:bCs/>
          <w:sz w:val="20"/>
          <w:szCs w:val="20"/>
        </w:rPr>
        <w:t>Nyilatkozom, hogy az e dokumentumban foglaltakat tudomásul vettem, hozzájárulásomat önkéntesen teszem.</w:t>
      </w:r>
    </w:p>
    <w:p w14:paraId="363E4626" w14:textId="77777777" w:rsidR="008B2EB8" w:rsidRPr="00EC7AE9" w:rsidRDefault="008B2EB8" w:rsidP="00586B9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7AE9">
        <w:rPr>
          <w:rFonts w:ascii="Times New Roman" w:eastAsia="Times New Roman" w:hAnsi="Times New Roman" w:cs="Times New Roman"/>
          <w:sz w:val="20"/>
          <w:szCs w:val="20"/>
        </w:rPr>
        <w:t>Büntetőjogi felelősségem tudatában kijelentem, hogy a pályázatban/kérelemben és a becsatolt mellékletekben szereplő adatok a valóságnak megfelelnek</w:t>
      </w:r>
    </w:p>
    <w:p w14:paraId="0E15F3F4" w14:textId="77777777" w:rsidR="008B2EB8" w:rsidRPr="00EC7AE9" w:rsidRDefault="008B2EB8" w:rsidP="008B2EB8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B3C8A70" w14:textId="77777777" w:rsidR="008B2EB8" w:rsidRPr="008B2EB8" w:rsidRDefault="008B2EB8" w:rsidP="008B2EB8">
      <w:pPr>
        <w:spacing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8B2EB8">
        <w:rPr>
          <w:rFonts w:ascii="Times New Roman" w:hAnsi="Times New Roman" w:cs="Times New Roman"/>
          <w:bCs/>
          <w:sz w:val="20"/>
          <w:szCs w:val="20"/>
        </w:rPr>
        <w:t xml:space="preserve">Kelt.: </w:t>
      </w:r>
    </w:p>
    <w:p w14:paraId="5C97F0BC" w14:textId="77777777" w:rsidR="008B2EB8" w:rsidRPr="008B2EB8" w:rsidRDefault="008B2EB8" w:rsidP="008B2EB8">
      <w:pPr>
        <w:tabs>
          <w:tab w:val="left" w:leader="dot" w:pos="3402"/>
        </w:tabs>
        <w:spacing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8B2EB8">
        <w:rPr>
          <w:rFonts w:ascii="Times New Roman" w:hAnsi="Times New Roman" w:cs="Times New Roman"/>
          <w:bCs/>
          <w:sz w:val="20"/>
          <w:szCs w:val="20"/>
        </w:rPr>
        <w:tab/>
      </w:r>
    </w:p>
    <w:p w14:paraId="4BFB347D" w14:textId="77777777" w:rsidR="008B2EB8" w:rsidRDefault="008B2EB8" w:rsidP="008B2EB8">
      <w:pPr>
        <w:tabs>
          <w:tab w:val="left" w:leader="dot" w:pos="3402"/>
        </w:tabs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F19713A" w14:textId="77777777" w:rsidR="008B2EB8" w:rsidRPr="008B2EB8" w:rsidRDefault="008B2EB8" w:rsidP="008B2EB8">
      <w:pPr>
        <w:tabs>
          <w:tab w:val="left" w:pos="5670"/>
          <w:tab w:val="left" w:leader="dot" w:pos="8505"/>
        </w:tabs>
        <w:spacing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B2EB8">
        <w:rPr>
          <w:rFonts w:ascii="Times New Roman" w:hAnsi="Times New Roman" w:cs="Times New Roman"/>
          <w:bCs/>
          <w:sz w:val="20"/>
          <w:szCs w:val="20"/>
        </w:rPr>
        <w:tab/>
      </w:r>
    </w:p>
    <w:p w14:paraId="0E19CBC3" w14:textId="77777777" w:rsidR="00B342B0" w:rsidRPr="00CA77B7" w:rsidRDefault="008B2EB8" w:rsidP="008B2EB8">
      <w:pPr>
        <w:spacing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8B2EB8">
        <w:rPr>
          <w:rFonts w:ascii="Times New Roman" w:hAnsi="Times New Roman" w:cs="Times New Roman"/>
          <w:bCs/>
          <w:sz w:val="20"/>
          <w:szCs w:val="20"/>
        </w:rPr>
        <w:t>pályázó aláírása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sectPr w:rsidR="00B342B0" w:rsidRPr="00CA77B7" w:rsidSect="00365BB6">
      <w:headerReference w:type="default" r:id="rId6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A237" w14:textId="77777777" w:rsidR="00F11988" w:rsidRDefault="00F11988" w:rsidP="00365BB6">
      <w:pPr>
        <w:spacing w:after="0" w:line="240" w:lineRule="auto"/>
      </w:pPr>
      <w:r>
        <w:separator/>
      </w:r>
    </w:p>
  </w:endnote>
  <w:endnote w:type="continuationSeparator" w:id="0">
    <w:p w14:paraId="77747DB3" w14:textId="77777777" w:rsidR="00F11988" w:rsidRDefault="00F11988" w:rsidP="0036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D67DD" w14:textId="77777777" w:rsidR="00F11988" w:rsidRDefault="00F11988" w:rsidP="00365BB6">
      <w:pPr>
        <w:spacing w:after="0" w:line="240" w:lineRule="auto"/>
      </w:pPr>
      <w:r>
        <w:separator/>
      </w:r>
    </w:p>
  </w:footnote>
  <w:footnote w:type="continuationSeparator" w:id="0">
    <w:p w14:paraId="2627AD13" w14:textId="77777777" w:rsidR="00F11988" w:rsidRDefault="00F11988" w:rsidP="00365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B9305" w14:textId="77777777" w:rsidR="00365BB6" w:rsidRDefault="00365BB6" w:rsidP="00365BB6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37ADB7" wp14:editId="2C0FF62F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63FBC8" w14:textId="77777777" w:rsidR="00365BB6" w:rsidRDefault="00365BB6" w:rsidP="00365BB6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7FBF271B" w14:textId="77777777" w:rsidR="00365BB6" w:rsidRDefault="00365BB6">
    <w:pPr>
      <w:pStyle w:val="lfej"/>
    </w:pPr>
  </w:p>
  <w:p w14:paraId="634C35F6" w14:textId="77777777" w:rsidR="00365BB6" w:rsidRDefault="00365BB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B8"/>
    <w:rsid w:val="000E5C72"/>
    <w:rsid w:val="000F4934"/>
    <w:rsid w:val="001145F5"/>
    <w:rsid w:val="001149AE"/>
    <w:rsid w:val="00365BB6"/>
    <w:rsid w:val="004A5277"/>
    <w:rsid w:val="005105B1"/>
    <w:rsid w:val="00586B9A"/>
    <w:rsid w:val="006D21E0"/>
    <w:rsid w:val="008B2EB8"/>
    <w:rsid w:val="00B342B0"/>
    <w:rsid w:val="00BA2A9E"/>
    <w:rsid w:val="00C77F3A"/>
    <w:rsid w:val="00CA77B7"/>
    <w:rsid w:val="00D02A16"/>
    <w:rsid w:val="00F06E08"/>
    <w:rsid w:val="00F1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99848"/>
  <w15:chartTrackingRefBased/>
  <w15:docId w15:val="{AA8A54CA-389A-4AB2-AFA1-BEF91583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2EB8"/>
    <w:rPr>
      <w:rFonts w:asciiTheme="minorHAnsi" w:hAnsiTheme="minorHAnsi" w:cstheme="minorBid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theme="minorHAnsi"/>
    </w:rPr>
  </w:style>
  <w:style w:type="character" w:customStyle="1" w:styleId="lfejChar">
    <w:name w:val="Élőfej Char"/>
    <w:basedOn w:val="Bekezdsalapbettpusa"/>
    <w:link w:val="lfej"/>
    <w:uiPriority w:val="99"/>
    <w:rsid w:val="00365BB6"/>
  </w:style>
  <w:style w:type="paragraph" w:styleId="llb">
    <w:name w:val="footer"/>
    <w:basedOn w:val="Norml"/>
    <w:link w:val="llb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theme="minorHAnsi"/>
    </w:rPr>
  </w:style>
  <w:style w:type="character" w:customStyle="1" w:styleId="llbChar">
    <w:name w:val="Élőláb Char"/>
    <w:basedOn w:val="Bekezdsalapbettpusa"/>
    <w:link w:val="llb"/>
    <w:uiPriority w:val="99"/>
    <w:rsid w:val="00365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Egy&#233;ni%20Office-sablonok\Pannon%20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Pannon Sablon</Template>
  <TotalTime>5</TotalTime>
  <Pages>1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 Ádám</dc:creator>
  <cp:keywords/>
  <dc:description/>
  <cp:lastModifiedBy>Suba-Bokodi Éva</cp:lastModifiedBy>
  <cp:revision>6</cp:revision>
  <dcterms:created xsi:type="dcterms:W3CDTF">2023-12-01T12:08:00Z</dcterms:created>
  <dcterms:modified xsi:type="dcterms:W3CDTF">2026-10-14T10:43:00Z</dcterms:modified>
</cp:coreProperties>
</file>